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32A9A" w14:textId="6B887439" w:rsidR="00132AB7" w:rsidRDefault="00414C83" w:rsidP="00DA0628">
      <w:pPr>
        <w:adjustRightInd/>
        <w:snapToGrid/>
        <w:spacing w:line="560" w:lineRule="exact"/>
        <w:rPr>
          <w:rFonts w:eastAsia="黑体" w:cs="Times New Roman"/>
          <w:color w:val="000000"/>
          <w:szCs w:val="32"/>
        </w:rPr>
      </w:pPr>
      <w:r>
        <w:rPr>
          <w:rFonts w:eastAsia="黑体" w:cs="Times New Roman"/>
          <w:color w:val="000000"/>
          <w:szCs w:val="32"/>
        </w:rPr>
        <w:t>附件</w:t>
      </w:r>
      <w:r>
        <w:rPr>
          <w:rFonts w:eastAsia="黑体" w:cs="Times New Roman"/>
          <w:color w:val="000000"/>
          <w:szCs w:val="32"/>
        </w:rPr>
        <w:t>2</w:t>
      </w:r>
    </w:p>
    <w:p w14:paraId="4A961D80" w14:textId="77777777" w:rsidR="00132AB7" w:rsidRDefault="00414C83">
      <w:pPr>
        <w:spacing w:line="560" w:lineRule="exact"/>
        <w:jc w:val="center"/>
        <w:rPr>
          <w:rFonts w:eastAsia="方正小标宋简体"/>
          <w:color w:val="000000"/>
          <w:sz w:val="36"/>
          <w:szCs w:val="36"/>
        </w:rPr>
      </w:pPr>
      <w:r>
        <w:rPr>
          <w:rFonts w:eastAsia="方正小标宋简体"/>
          <w:color w:val="000000"/>
          <w:sz w:val="36"/>
          <w:szCs w:val="36"/>
        </w:rPr>
        <w:t>音频诵读类活动实施方案</w:t>
      </w:r>
    </w:p>
    <w:p w14:paraId="7BF6A33E" w14:textId="77777777" w:rsidR="00132AB7" w:rsidRDefault="00132AB7">
      <w:pPr>
        <w:spacing w:line="560" w:lineRule="exact"/>
        <w:ind w:firstLineChars="200" w:firstLine="624"/>
        <w:rPr>
          <w:rFonts w:eastAsia="黑体" w:cs="Times New Roman"/>
          <w:color w:val="000000"/>
          <w:kern w:val="0"/>
          <w:szCs w:val="32"/>
        </w:rPr>
      </w:pPr>
    </w:p>
    <w:p w14:paraId="3FE1895E" w14:textId="77777777" w:rsidR="00132AB7" w:rsidRDefault="00414C83">
      <w:pPr>
        <w:spacing w:line="560" w:lineRule="exact"/>
        <w:ind w:firstLineChars="200" w:firstLine="624"/>
        <w:jc w:val="both"/>
        <w:rPr>
          <w:rFonts w:eastAsia="黑体" w:cs="Times New Roman"/>
          <w:color w:val="000000"/>
          <w:kern w:val="0"/>
          <w:szCs w:val="32"/>
        </w:rPr>
      </w:pPr>
      <w:r>
        <w:rPr>
          <w:rFonts w:eastAsia="黑体" w:cs="Times New Roman"/>
          <w:color w:val="000000"/>
          <w:kern w:val="0"/>
          <w:szCs w:val="32"/>
        </w:rPr>
        <w:t>一、活动对象</w:t>
      </w:r>
    </w:p>
    <w:p w14:paraId="4A5FC120" w14:textId="77777777" w:rsidR="00132AB7" w:rsidRDefault="00414C83">
      <w:pPr>
        <w:spacing w:line="560" w:lineRule="exact"/>
        <w:ind w:firstLineChars="200" w:firstLine="624"/>
        <w:jc w:val="both"/>
        <w:rPr>
          <w:rStyle w:val="NormalCharacter"/>
          <w:rFonts w:ascii="Times New Roman" w:eastAsia="仿宋_GB2312" w:hAnsi="Times New Roman"/>
          <w:sz w:val="32"/>
          <w:szCs w:val="32"/>
        </w:rPr>
      </w:pPr>
      <w:r>
        <w:rPr>
          <w:rStyle w:val="NormalCharacter"/>
          <w:rFonts w:ascii="Times New Roman" w:eastAsia="仿宋_GB2312" w:hAnsi="Times New Roman" w:hint="eastAsia"/>
          <w:sz w:val="32"/>
          <w:szCs w:val="32"/>
        </w:rPr>
        <w:t>中山大学全体在校全日制学生</w:t>
      </w:r>
    </w:p>
    <w:p w14:paraId="5680CAA1" w14:textId="77777777" w:rsidR="00132AB7" w:rsidRDefault="00414C83">
      <w:pPr>
        <w:spacing w:line="560" w:lineRule="exact"/>
        <w:ind w:firstLineChars="200" w:firstLine="624"/>
        <w:jc w:val="both"/>
        <w:rPr>
          <w:rFonts w:eastAsia="黑体" w:cs="Times New Roman"/>
          <w:color w:val="000000"/>
          <w:kern w:val="0"/>
          <w:szCs w:val="32"/>
        </w:rPr>
      </w:pPr>
      <w:r>
        <w:rPr>
          <w:rFonts w:eastAsia="黑体" w:cs="Times New Roman"/>
          <w:color w:val="000000"/>
          <w:kern w:val="0"/>
          <w:szCs w:val="32"/>
        </w:rPr>
        <w:t>二、报送数量</w:t>
      </w:r>
    </w:p>
    <w:p w14:paraId="25EA72CF" w14:textId="77777777" w:rsidR="00132AB7" w:rsidRDefault="00414C83">
      <w:pPr>
        <w:adjustRightInd/>
        <w:snapToGrid/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/>
          <w:kern w:val="0"/>
          <w:szCs w:val="32"/>
        </w:rPr>
        <w:t>由各培养单位统一报送</w:t>
      </w:r>
      <w:r>
        <w:rPr>
          <w:rStyle w:val="NormalCharacter"/>
          <w:rFonts w:ascii="Times New Roman" w:eastAsia="仿宋_GB2312" w:hAnsi="Times New Roman"/>
          <w:kern w:val="0"/>
          <w:sz w:val="32"/>
          <w:szCs w:val="32"/>
        </w:rPr>
        <w:t>，</w:t>
      </w:r>
      <w:r>
        <w:rPr>
          <w:rFonts w:cs="Times New Roman"/>
          <w:szCs w:val="32"/>
        </w:rPr>
        <w:t>每</w:t>
      </w:r>
      <w:r>
        <w:rPr>
          <w:rFonts w:cs="Times New Roman" w:hint="eastAsia"/>
          <w:szCs w:val="32"/>
        </w:rPr>
        <w:t>单位</w:t>
      </w:r>
      <w:r>
        <w:rPr>
          <w:rFonts w:cs="Times New Roman"/>
          <w:szCs w:val="32"/>
        </w:rPr>
        <w:t>限报理论宣讲和经典诵读各</w:t>
      </w:r>
      <w:r>
        <w:rPr>
          <w:rFonts w:cs="Times New Roman" w:hint="eastAsia"/>
          <w:szCs w:val="32"/>
        </w:rPr>
        <w:t>2</w:t>
      </w:r>
      <w:r>
        <w:rPr>
          <w:rFonts w:cs="Times New Roman"/>
          <w:szCs w:val="32"/>
        </w:rPr>
        <w:t>项作品。</w:t>
      </w:r>
    </w:p>
    <w:p w14:paraId="2E432D64" w14:textId="77777777" w:rsidR="00132AB7" w:rsidRDefault="00414C83">
      <w:pPr>
        <w:spacing w:line="560" w:lineRule="exact"/>
        <w:ind w:firstLineChars="200" w:firstLine="624"/>
        <w:jc w:val="both"/>
        <w:rPr>
          <w:rFonts w:eastAsia="黑体" w:cs="Times New Roman"/>
          <w:kern w:val="0"/>
          <w:szCs w:val="32"/>
        </w:rPr>
      </w:pPr>
      <w:r>
        <w:rPr>
          <w:rFonts w:eastAsia="黑体" w:cs="Times New Roman"/>
          <w:color w:val="000000"/>
          <w:kern w:val="0"/>
          <w:szCs w:val="32"/>
        </w:rPr>
        <w:t>三、作品要求</w:t>
      </w:r>
    </w:p>
    <w:p w14:paraId="62312606" w14:textId="77777777" w:rsidR="00132AB7" w:rsidRDefault="00414C83">
      <w:pPr>
        <w:widowControl/>
        <w:spacing w:line="560" w:lineRule="exact"/>
        <w:ind w:firstLine="600"/>
        <w:jc w:val="both"/>
        <w:rPr>
          <w:rFonts w:eastAsia="楷体_GB2312" w:cs="Times New Roman"/>
          <w:kern w:val="0"/>
          <w:szCs w:val="32"/>
        </w:rPr>
      </w:pPr>
      <w:r>
        <w:rPr>
          <w:rFonts w:eastAsia="楷体_GB2312" w:cs="Times New Roman"/>
          <w:kern w:val="0"/>
          <w:szCs w:val="32"/>
        </w:rPr>
        <w:t>（一）内容要求</w:t>
      </w:r>
    </w:p>
    <w:p w14:paraId="128CA613" w14:textId="77777777" w:rsidR="00132AB7" w:rsidRDefault="00414C83">
      <w:pPr>
        <w:spacing w:line="560" w:lineRule="exact"/>
        <w:ind w:firstLineChars="200" w:firstLine="624"/>
        <w:jc w:val="both"/>
        <w:rPr>
          <w:kern w:val="0"/>
          <w:szCs w:val="32"/>
        </w:rPr>
      </w:pPr>
      <w:r>
        <w:rPr>
          <w:kern w:val="0"/>
          <w:szCs w:val="32"/>
        </w:rPr>
        <w:t>通过音频作品表达青年学生的爱国之情、强国之志、报国之行，要求导向正确、主题鲜明、语言优美，有较强的感染力。音频文本体裁不限，如诗词、散文、故事等（不包含歌曲），鼓励内容原创</w:t>
      </w:r>
      <w:r>
        <w:rPr>
          <w:rFonts w:cs="Times New Roman"/>
          <w:color w:val="000000"/>
          <w:kern w:val="0"/>
          <w:szCs w:val="32"/>
        </w:rPr>
        <w:t>。</w:t>
      </w:r>
    </w:p>
    <w:p w14:paraId="38CBDDFA" w14:textId="77777777" w:rsidR="00132AB7" w:rsidRDefault="00414C83">
      <w:pPr>
        <w:numPr>
          <w:ilvl w:val="0"/>
          <w:numId w:val="2"/>
        </w:numPr>
        <w:snapToGrid/>
        <w:spacing w:line="560" w:lineRule="exact"/>
        <w:ind w:firstLineChars="200" w:firstLine="624"/>
        <w:jc w:val="both"/>
        <w:textAlignment w:val="baseline"/>
        <w:rPr>
          <w:rStyle w:val="NormalCharacter"/>
          <w:rFonts w:ascii="Times New Roman" w:eastAsia="楷体_GB2312" w:hAnsi="Times New Roman"/>
          <w:kern w:val="0"/>
          <w:sz w:val="32"/>
          <w:szCs w:val="32"/>
        </w:rPr>
      </w:pPr>
      <w:r>
        <w:rPr>
          <w:rStyle w:val="NormalCharacter"/>
          <w:rFonts w:ascii="Times New Roman" w:eastAsia="楷体_GB2312" w:hAnsi="Times New Roman"/>
          <w:kern w:val="0"/>
          <w:sz w:val="32"/>
          <w:szCs w:val="32"/>
        </w:rPr>
        <w:t>格式要求</w:t>
      </w:r>
    </w:p>
    <w:p w14:paraId="000F86B5" w14:textId="77777777" w:rsidR="00132AB7" w:rsidRDefault="00414C83">
      <w:pPr>
        <w:spacing w:line="560" w:lineRule="exact"/>
        <w:ind w:firstLineChars="200" w:firstLine="624"/>
        <w:jc w:val="both"/>
        <w:rPr>
          <w:color w:val="000000"/>
          <w:kern w:val="0"/>
          <w:szCs w:val="32"/>
        </w:rPr>
      </w:pPr>
      <w:r>
        <w:rPr>
          <w:kern w:val="0"/>
          <w:szCs w:val="32"/>
        </w:rPr>
        <w:t>题目自拟，要求采用普通话，作品为</w:t>
      </w:r>
      <w:r>
        <w:rPr>
          <w:kern w:val="0"/>
          <w:szCs w:val="32"/>
        </w:rPr>
        <w:t>MP3</w:t>
      </w:r>
      <w:r>
        <w:rPr>
          <w:kern w:val="0"/>
          <w:szCs w:val="32"/>
        </w:rPr>
        <w:t>格式，时长不超过</w:t>
      </w:r>
      <w:r>
        <w:rPr>
          <w:kern w:val="0"/>
          <w:szCs w:val="32"/>
        </w:rPr>
        <w:t>5</w:t>
      </w:r>
      <w:r>
        <w:rPr>
          <w:kern w:val="0"/>
          <w:szCs w:val="32"/>
        </w:rPr>
        <w:t>分钟，另须以</w:t>
      </w:r>
      <w:r>
        <w:rPr>
          <w:kern w:val="0"/>
          <w:szCs w:val="32"/>
        </w:rPr>
        <w:t>WORD</w:t>
      </w:r>
      <w:r>
        <w:rPr>
          <w:kern w:val="0"/>
          <w:szCs w:val="32"/>
        </w:rPr>
        <w:t>格式提交内容文字</w:t>
      </w:r>
      <w:r>
        <w:rPr>
          <w:rFonts w:eastAsia="仿宋"/>
          <w:szCs w:val="32"/>
        </w:rPr>
        <w:t>。</w:t>
      </w:r>
    </w:p>
    <w:p w14:paraId="6EAF7AC9" w14:textId="77777777" w:rsidR="00132AB7" w:rsidRDefault="00414C83">
      <w:pPr>
        <w:spacing w:line="560" w:lineRule="exact"/>
        <w:ind w:firstLineChars="200" w:firstLine="624"/>
        <w:jc w:val="both"/>
        <w:rPr>
          <w:rFonts w:eastAsia="楷体_GB2312" w:cs="Times New Roman"/>
          <w:kern w:val="0"/>
          <w:szCs w:val="32"/>
        </w:rPr>
      </w:pPr>
      <w:r>
        <w:rPr>
          <w:rStyle w:val="NormalCharacter"/>
          <w:rFonts w:ascii="Times New Roman" w:eastAsia="楷体_GB2312" w:hAnsi="Times New Roman"/>
          <w:kern w:val="0"/>
          <w:sz w:val="32"/>
          <w:szCs w:val="32"/>
        </w:rPr>
        <w:t>（三）</w:t>
      </w:r>
      <w:r>
        <w:rPr>
          <w:rFonts w:eastAsia="楷体_GB2312" w:cs="Times New Roman"/>
          <w:kern w:val="0"/>
          <w:szCs w:val="32"/>
        </w:rPr>
        <w:t>其他要求</w:t>
      </w:r>
    </w:p>
    <w:p w14:paraId="5D06513A" w14:textId="77777777" w:rsidR="00132AB7" w:rsidRDefault="00414C83">
      <w:pPr>
        <w:spacing w:line="560" w:lineRule="exact"/>
        <w:ind w:firstLineChars="200" w:firstLine="624"/>
        <w:jc w:val="both"/>
        <w:rPr>
          <w:kern w:val="0"/>
          <w:szCs w:val="32"/>
        </w:rPr>
      </w:pPr>
      <w:r>
        <w:rPr>
          <w:kern w:val="0"/>
          <w:szCs w:val="32"/>
        </w:rPr>
        <w:t>每项作品限报</w:t>
      </w:r>
      <w:r>
        <w:rPr>
          <w:kern w:val="0"/>
          <w:szCs w:val="32"/>
        </w:rPr>
        <w:t>1</w:t>
      </w:r>
      <w:r>
        <w:rPr>
          <w:kern w:val="0"/>
          <w:szCs w:val="32"/>
        </w:rPr>
        <w:t>名指导教师，每项作品作者限</w:t>
      </w:r>
      <w:r>
        <w:rPr>
          <w:kern w:val="0"/>
          <w:szCs w:val="32"/>
        </w:rPr>
        <w:t>5</w:t>
      </w:r>
      <w:r>
        <w:rPr>
          <w:kern w:val="0"/>
          <w:szCs w:val="32"/>
        </w:rPr>
        <w:t>人以内。</w:t>
      </w:r>
    </w:p>
    <w:p w14:paraId="56670E63" w14:textId="77777777" w:rsidR="00132AB7" w:rsidRDefault="00132AB7">
      <w:pPr>
        <w:spacing w:line="560" w:lineRule="exact"/>
        <w:ind w:firstLineChars="200" w:firstLine="624"/>
        <w:rPr>
          <w:kern w:val="0"/>
          <w:szCs w:val="32"/>
        </w:rPr>
      </w:pPr>
    </w:p>
    <w:p w14:paraId="4A9FD085" w14:textId="77777777" w:rsidR="00132AB7" w:rsidRDefault="00132AB7">
      <w:pPr>
        <w:spacing w:line="560" w:lineRule="exact"/>
        <w:ind w:firstLineChars="200" w:firstLine="624"/>
        <w:rPr>
          <w:kern w:val="0"/>
          <w:szCs w:val="32"/>
        </w:rPr>
      </w:pPr>
    </w:p>
    <w:p w14:paraId="700F4F03" w14:textId="77777777" w:rsidR="00132AB7" w:rsidRDefault="00132AB7">
      <w:pPr>
        <w:spacing w:line="560" w:lineRule="exact"/>
        <w:ind w:firstLineChars="200" w:firstLine="624"/>
        <w:rPr>
          <w:kern w:val="0"/>
          <w:szCs w:val="32"/>
        </w:rPr>
      </w:pPr>
    </w:p>
    <w:p w14:paraId="165717FC" w14:textId="77777777" w:rsidR="00132AB7" w:rsidRDefault="00414C83">
      <w:pPr>
        <w:adjustRightInd/>
        <w:snapToGrid/>
        <w:spacing w:line="560" w:lineRule="exact"/>
        <w:jc w:val="center"/>
        <w:rPr>
          <w:rFonts w:eastAsia="方正小标宋简体" w:cs="Times New Roman"/>
          <w:color w:val="000000"/>
          <w:sz w:val="36"/>
          <w:szCs w:val="36"/>
        </w:rPr>
      </w:pPr>
      <w:r>
        <w:rPr>
          <w:rFonts w:eastAsia="方正小标宋简体" w:cs="Times New Roman"/>
          <w:color w:val="000000"/>
          <w:sz w:val="36"/>
          <w:szCs w:val="36"/>
        </w:rPr>
        <w:lastRenderedPageBreak/>
        <w:t>音频诵读类活动作品推荐表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2"/>
        <w:gridCol w:w="1200"/>
        <w:gridCol w:w="2327"/>
        <w:gridCol w:w="1934"/>
        <w:gridCol w:w="2239"/>
      </w:tblGrid>
      <w:tr w:rsidR="00132AB7" w14:paraId="79ACBC55" w14:textId="77777777">
        <w:trPr>
          <w:trHeight w:hRule="exact" w:val="567"/>
          <w:jc w:val="center"/>
        </w:trPr>
        <w:tc>
          <w:tcPr>
            <w:tcW w:w="242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3FD59F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sz w:val="24"/>
                <w:szCs w:val="24"/>
              </w:rPr>
              <w:t>作品名称</w:t>
            </w:r>
          </w:p>
        </w:tc>
        <w:tc>
          <w:tcPr>
            <w:tcW w:w="65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F2FBA4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6C37A1E7" w14:textId="77777777">
        <w:trPr>
          <w:trHeight w:hRule="exact" w:val="567"/>
          <w:jc w:val="center"/>
        </w:trPr>
        <w:tc>
          <w:tcPr>
            <w:tcW w:w="242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C20F86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学校名称</w:t>
            </w:r>
          </w:p>
        </w:tc>
        <w:tc>
          <w:tcPr>
            <w:tcW w:w="65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DA7142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240FA2DB" w14:textId="77777777">
        <w:trPr>
          <w:trHeight w:val="521"/>
          <w:jc w:val="center"/>
        </w:trPr>
        <w:tc>
          <w:tcPr>
            <w:tcW w:w="242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4B0C36" w14:textId="77777777" w:rsidR="00132AB7" w:rsidRDefault="00414C83">
            <w:pPr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作品体裁</w:t>
            </w:r>
          </w:p>
        </w:tc>
        <w:tc>
          <w:tcPr>
            <w:tcW w:w="6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03FAC" w14:textId="77777777" w:rsidR="00132AB7" w:rsidRDefault="00414C83">
            <w:pPr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（请在所选类别前划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“√”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，</w:t>
            </w:r>
            <w:proofErr w:type="gramStart"/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四选一</w:t>
            </w:r>
            <w:proofErr w:type="gramEnd"/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）</w:t>
            </w:r>
          </w:p>
          <w:p w14:paraId="77376AF8" w14:textId="77777777" w:rsidR="00132AB7" w:rsidRDefault="00414C83">
            <w:pPr>
              <w:adjustRightInd/>
              <w:snapToGrid/>
              <w:spacing w:line="240" w:lineRule="auto"/>
              <w:jc w:val="both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sz w:val="24"/>
                <w:szCs w:val="24"/>
              </w:rPr>
              <w:t>诗歌</w:t>
            </w:r>
            <w:r>
              <w:rPr>
                <w:rFonts w:eastAsia="黑体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eastAsia="黑体" w:cs="Times New Roman"/>
                <w:color w:val="000000"/>
                <w:sz w:val="24"/>
                <w:szCs w:val="24"/>
              </w:rPr>
              <w:t>散文</w:t>
            </w:r>
            <w:r>
              <w:rPr>
                <w:rFonts w:eastAsia="黑体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eastAsia="黑体" w:cs="Times New Roman"/>
                <w:color w:val="000000"/>
                <w:sz w:val="24"/>
                <w:szCs w:val="24"/>
              </w:rPr>
              <w:t>故事</w:t>
            </w:r>
            <w:r>
              <w:rPr>
                <w:rFonts w:eastAsia="黑体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eastAsia="黑体" w:cs="Times New Roman"/>
                <w:color w:val="000000"/>
                <w:sz w:val="24"/>
                <w:szCs w:val="24"/>
              </w:rPr>
              <w:t>其他</w:t>
            </w:r>
            <w:r>
              <w:rPr>
                <w:rFonts w:eastAsia="黑体" w:cs="Times New Roman"/>
                <w:color w:val="000000"/>
                <w:sz w:val="24"/>
                <w:szCs w:val="24"/>
              </w:rPr>
              <w:t>___________</w:t>
            </w:r>
            <w:r>
              <w:rPr>
                <w:rFonts w:eastAsia="黑体" w:cs="Times New Roman"/>
                <w:color w:val="000000"/>
                <w:sz w:val="24"/>
                <w:szCs w:val="24"/>
              </w:rPr>
              <w:t>（请注明）</w:t>
            </w:r>
          </w:p>
        </w:tc>
      </w:tr>
      <w:tr w:rsidR="00132AB7" w14:paraId="234AB528" w14:textId="77777777">
        <w:trPr>
          <w:trHeight w:val="560"/>
          <w:jc w:val="center"/>
        </w:trPr>
        <w:tc>
          <w:tcPr>
            <w:tcW w:w="12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E781A8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spacing w:val="-10"/>
                <w:kern w:val="0"/>
                <w:sz w:val="24"/>
                <w:szCs w:val="24"/>
              </w:rPr>
              <w:t>作者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65B231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姓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 xml:space="preserve">  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名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71E96E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14DC87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联系方式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5D1065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05AD5157" w14:textId="77777777">
        <w:trPr>
          <w:trHeight w:val="556"/>
          <w:jc w:val="center"/>
        </w:trPr>
        <w:tc>
          <w:tcPr>
            <w:tcW w:w="12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4776F" w14:textId="77777777" w:rsidR="00132AB7" w:rsidRDefault="00132AB7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367DC5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院系专业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83BAFE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A9869B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年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 xml:space="preserve">  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级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9DA41A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7E3CF65B" w14:textId="77777777">
        <w:trPr>
          <w:trHeight w:val="573"/>
          <w:jc w:val="center"/>
        </w:trPr>
        <w:tc>
          <w:tcPr>
            <w:tcW w:w="12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162C8D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指</w:t>
            </w:r>
            <w:r>
              <w:rPr>
                <w:rFonts w:eastAsia="黑体" w:cs="Times New Roman"/>
                <w:color w:val="000000"/>
                <w:spacing w:val="-10"/>
                <w:kern w:val="0"/>
                <w:sz w:val="24"/>
                <w:szCs w:val="24"/>
              </w:rPr>
              <w:t>导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教师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B81509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姓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 xml:space="preserve">  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名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 xml:space="preserve"> 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0BBEC2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A1CCB4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联系方式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36E005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04989199" w14:textId="77777777">
        <w:trPr>
          <w:trHeight w:val="573"/>
          <w:jc w:val="center"/>
        </w:trPr>
        <w:tc>
          <w:tcPr>
            <w:tcW w:w="12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3F966" w14:textId="77777777" w:rsidR="00132AB7" w:rsidRDefault="00132AB7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4366BE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部门职务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952B4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768866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职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 xml:space="preserve">  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5B960E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6FEDC60B" w14:textId="77777777">
        <w:trPr>
          <w:trHeight w:val="540"/>
          <w:jc w:val="center"/>
        </w:trPr>
        <w:tc>
          <w:tcPr>
            <w:tcW w:w="12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164D75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其他成员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A66828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姓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 xml:space="preserve">  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名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F69AAD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院系专业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98B803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年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 xml:space="preserve">  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级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82AC6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联系方式</w:t>
            </w:r>
          </w:p>
        </w:tc>
      </w:tr>
      <w:tr w:rsidR="00132AB7" w14:paraId="09782E4E" w14:textId="77777777">
        <w:trPr>
          <w:trHeight w:val="340"/>
          <w:jc w:val="center"/>
        </w:trPr>
        <w:tc>
          <w:tcPr>
            <w:tcW w:w="12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38537" w14:textId="77777777" w:rsidR="00132AB7" w:rsidRDefault="00132AB7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AA5424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6AB5A7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C7B9EF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34DFBC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3B5BA96D" w14:textId="77777777">
        <w:trPr>
          <w:trHeight w:val="340"/>
          <w:jc w:val="center"/>
        </w:trPr>
        <w:tc>
          <w:tcPr>
            <w:tcW w:w="12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5153D" w14:textId="77777777" w:rsidR="00132AB7" w:rsidRDefault="00132AB7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CBA20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5D25DB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82204A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1DC001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2652DE5F" w14:textId="77777777">
        <w:trPr>
          <w:trHeight w:val="340"/>
          <w:jc w:val="center"/>
        </w:trPr>
        <w:tc>
          <w:tcPr>
            <w:tcW w:w="12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F83E1" w14:textId="77777777" w:rsidR="00132AB7" w:rsidRDefault="00132AB7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F31AF1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5D5EFA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164FA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5BA197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5942246C" w14:textId="77777777">
        <w:trPr>
          <w:trHeight w:val="340"/>
          <w:jc w:val="center"/>
        </w:trPr>
        <w:tc>
          <w:tcPr>
            <w:tcW w:w="12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9A50C" w14:textId="77777777" w:rsidR="00132AB7" w:rsidRDefault="00132AB7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ADA296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433D8C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9CCA4D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09A66B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4DAFF756" w14:textId="77777777">
        <w:trPr>
          <w:trHeight w:hRule="exact" w:val="2976"/>
          <w:jc w:val="center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7C1CFF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作品</w:t>
            </w:r>
          </w:p>
          <w:p w14:paraId="097153B5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简介</w:t>
            </w:r>
          </w:p>
        </w:tc>
        <w:tc>
          <w:tcPr>
            <w:tcW w:w="7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4FDE6" w14:textId="77777777" w:rsidR="00132AB7" w:rsidRDefault="00414C83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2"/>
                <w:szCs w:val="24"/>
              </w:rPr>
              <w:t>（限</w:t>
            </w:r>
            <w:r>
              <w:rPr>
                <w:rFonts w:eastAsia="黑体" w:cs="Times New Roman"/>
                <w:color w:val="000000"/>
                <w:kern w:val="0"/>
                <w:sz w:val="22"/>
                <w:szCs w:val="24"/>
              </w:rPr>
              <w:t>300</w:t>
            </w:r>
            <w:r>
              <w:rPr>
                <w:rFonts w:eastAsia="黑体" w:cs="Times New Roman"/>
                <w:color w:val="000000"/>
                <w:kern w:val="0"/>
                <w:sz w:val="22"/>
                <w:szCs w:val="24"/>
              </w:rPr>
              <w:t>字以内）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  <w:p w14:paraId="63AD54C4" w14:textId="77777777" w:rsidR="00132AB7" w:rsidRDefault="00132AB7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  <w:p w14:paraId="0B99D8D8" w14:textId="77777777" w:rsidR="00132AB7" w:rsidRDefault="00132AB7">
            <w:pPr>
              <w:adjustRightInd/>
              <w:snapToGrid/>
              <w:spacing w:line="240" w:lineRule="auto"/>
              <w:jc w:val="both"/>
              <w:rPr>
                <w:rFonts w:ascii="Calibri" w:eastAsia="宋体" w:hAnsi="Calibri" w:cs="Times New Roman"/>
                <w:sz w:val="21"/>
                <w:szCs w:val="24"/>
              </w:rPr>
            </w:pPr>
          </w:p>
          <w:p w14:paraId="282090B1" w14:textId="77777777" w:rsidR="00132AB7" w:rsidRDefault="00132AB7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  <w:p w14:paraId="045B8EF3" w14:textId="77777777" w:rsidR="00132AB7" w:rsidRDefault="00132AB7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  <w:p w14:paraId="4787C00B" w14:textId="77777777" w:rsidR="00132AB7" w:rsidRDefault="00132AB7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  <w:p w14:paraId="3DDF2F93" w14:textId="77777777" w:rsidR="00132AB7" w:rsidRDefault="00132AB7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  <w:p w14:paraId="3631027B" w14:textId="77777777" w:rsidR="00132AB7" w:rsidRDefault="00132AB7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  <w:p w14:paraId="1138E7A0" w14:textId="77777777" w:rsidR="00132AB7" w:rsidRDefault="00132AB7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  <w:p w14:paraId="4F1AAEC7" w14:textId="77777777" w:rsidR="00132AB7" w:rsidRDefault="00132AB7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00C6B1A4" w14:textId="77777777">
        <w:trPr>
          <w:trHeight w:val="90"/>
          <w:jc w:val="center"/>
        </w:trPr>
        <w:tc>
          <w:tcPr>
            <w:tcW w:w="122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B07F6C" w14:textId="77777777" w:rsidR="00132AB7" w:rsidRDefault="00414C83">
            <w:pPr>
              <w:adjustRightInd/>
              <w:snapToGrid/>
              <w:spacing w:line="240" w:lineRule="auto"/>
              <w:jc w:val="center"/>
              <w:rPr>
                <w:rFonts w:eastAsia="黑体" w:cs="Times New Roman"/>
                <w:color w:val="00000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sz w:val="24"/>
                <w:szCs w:val="24"/>
              </w:rPr>
              <w:t>学校</w:t>
            </w:r>
          </w:p>
          <w:p w14:paraId="781542A0" w14:textId="77777777" w:rsidR="00132AB7" w:rsidRDefault="00414C83">
            <w:pPr>
              <w:adjustRightInd/>
              <w:snapToGrid/>
              <w:spacing w:line="240" w:lineRule="auto"/>
              <w:jc w:val="center"/>
              <w:rPr>
                <w:rFonts w:eastAsia="黑体" w:cs="Times New Roman"/>
                <w:color w:val="000000"/>
                <w:spacing w:val="3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sz w:val="24"/>
                <w:szCs w:val="24"/>
              </w:rPr>
              <w:t>意见</w:t>
            </w:r>
          </w:p>
        </w:tc>
        <w:tc>
          <w:tcPr>
            <w:tcW w:w="7700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2A9DFA5" w14:textId="77777777" w:rsidR="00132AB7" w:rsidRDefault="00132AB7">
            <w:pPr>
              <w:adjustRightInd/>
              <w:snapToGrid/>
              <w:spacing w:line="240" w:lineRule="auto"/>
              <w:jc w:val="center"/>
              <w:rPr>
                <w:rFonts w:eastAsia="黑体" w:cs="Times New Roman"/>
                <w:color w:val="000000"/>
                <w:sz w:val="24"/>
                <w:szCs w:val="24"/>
              </w:rPr>
            </w:pPr>
          </w:p>
          <w:p w14:paraId="29F5AFF5" w14:textId="77777777" w:rsidR="00132AB7" w:rsidRDefault="00132AB7">
            <w:pPr>
              <w:adjustRightInd/>
              <w:snapToGrid/>
              <w:spacing w:line="240" w:lineRule="auto"/>
              <w:rPr>
                <w:rFonts w:eastAsia="黑体" w:cs="Times New Roman"/>
                <w:color w:val="000000"/>
                <w:sz w:val="24"/>
                <w:szCs w:val="24"/>
              </w:rPr>
            </w:pPr>
          </w:p>
          <w:p w14:paraId="516C1CE0" w14:textId="77777777" w:rsidR="00132AB7" w:rsidRDefault="00414C83">
            <w:pPr>
              <w:adjustRightInd/>
              <w:snapToGrid/>
              <w:spacing w:line="240" w:lineRule="auto"/>
              <w:jc w:val="center"/>
              <w:rPr>
                <w:rFonts w:eastAsia="黑体" w:cs="Times New Roman"/>
                <w:color w:val="00000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sz w:val="24"/>
                <w:szCs w:val="24"/>
              </w:rPr>
              <w:t xml:space="preserve">                          </w:t>
            </w:r>
            <w:r>
              <w:rPr>
                <w:rFonts w:eastAsia="黑体" w:cs="Times New Roman"/>
                <w:color w:val="000000"/>
                <w:sz w:val="24"/>
                <w:szCs w:val="24"/>
              </w:rPr>
              <w:t>（盖章）</w:t>
            </w:r>
            <w:r>
              <w:rPr>
                <w:rFonts w:eastAsia="黑体" w:cs="Times New Roman"/>
                <w:color w:val="000000"/>
                <w:sz w:val="24"/>
                <w:szCs w:val="24"/>
              </w:rPr>
              <w:t xml:space="preserve">         </w:t>
            </w:r>
          </w:p>
          <w:p w14:paraId="3B9C932B" w14:textId="77777777" w:rsidR="00132AB7" w:rsidRDefault="00414C83">
            <w:pPr>
              <w:adjustRightInd/>
              <w:snapToGrid/>
              <w:spacing w:line="240" w:lineRule="auto"/>
              <w:jc w:val="center"/>
              <w:rPr>
                <w:rFonts w:eastAsia="黑体" w:cs="Times New Roman"/>
                <w:color w:val="000000"/>
                <w:spacing w:val="3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sz w:val="24"/>
                <w:szCs w:val="24"/>
              </w:rPr>
              <w:t xml:space="preserve">                             </w:t>
            </w:r>
            <w:r>
              <w:rPr>
                <w:rFonts w:eastAsia="黑体" w:cs="Times New Roman"/>
                <w:color w:val="000000"/>
                <w:sz w:val="24"/>
                <w:szCs w:val="24"/>
              </w:rPr>
              <w:t>年</w:t>
            </w:r>
            <w:r>
              <w:rPr>
                <w:rFonts w:eastAsia="黑体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eastAsia="黑体" w:cs="Times New Roman"/>
                <w:color w:val="000000"/>
                <w:sz w:val="24"/>
                <w:szCs w:val="24"/>
              </w:rPr>
              <w:t>月</w:t>
            </w:r>
            <w:r>
              <w:rPr>
                <w:rFonts w:eastAsia="黑体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eastAsia="黑体" w:cs="Times New Roman"/>
                <w:color w:val="000000"/>
                <w:sz w:val="24"/>
                <w:szCs w:val="24"/>
              </w:rPr>
              <w:t>日</w:t>
            </w:r>
            <w:r>
              <w:rPr>
                <w:rFonts w:eastAsia="黑体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eastAsia="黑体" w:cs="Times New Roman"/>
                <w:color w:val="000000"/>
                <w:sz w:val="28"/>
                <w:szCs w:val="28"/>
                <w:lang w:bidi="zh-CN"/>
              </w:rPr>
              <w:t xml:space="preserve">      </w:t>
            </w:r>
          </w:p>
        </w:tc>
      </w:tr>
    </w:tbl>
    <w:p w14:paraId="61998BF6" w14:textId="77777777" w:rsidR="00132AB7" w:rsidRDefault="00414C83">
      <w:pPr>
        <w:spacing w:line="560" w:lineRule="exact"/>
        <w:jc w:val="center"/>
        <w:rPr>
          <w:rFonts w:eastAsia="方正小标宋简体" w:cs="Times New Roman"/>
          <w:color w:val="000000"/>
          <w:sz w:val="36"/>
          <w:szCs w:val="36"/>
        </w:rPr>
      </w:pPr>
      <w:r>
        <w:rPr>
          <w:rFonts w:cs="Times New Roman"/>
          <w:color w:val="000000"/>
          <w:szCs w:val="32"/>
        </w:rPr>
        <w:br w:type="page"/>
      </w:r>
      <w:r>
        <w:rPr>
          <w:rFonts w:eastAsia="方正小标宋简体" w:cs="Times New Roman"/>
          <w:color w:val="000000"/>
          <w:sz w:val="36"/>
          <w:szCs w:val="36"/>
        </w:rPr>
        <w:lastRenderedPageBreak/>
        <w:t>音频诵读类活动作品汇总表</w:t>
      </w:r>
    </w:p>
    <w:p w14:paraId="5A9B3CBA" w14:textId="77777777" w:rsidR="00132AB7" w:rsidRDefault="00414C83">
      <w:pPr>
        <w:adjustRightInd/>
        <w:snapToGrid/>
        <w:spacing w:line="560" w:lineRule="exact"/>
        <w:textAlignment w:val="baseline"/>
        <w:rPr>
          <w:rFonts w:eastAsia="方正小标宋简体" w:cs="Times New Roman"/>
          <w:color w:val="000000"/>
          <w:sz w:val="36"/>
          <w:szCs w:val="36"/>
        </w:rPr>
      </w:pPr>
      <w:r>
        <w:rPr>
          <w:rFonts w:cs="Times New Roman"/>
          <w:sz w:val="28"/>
          <w:szCs w:val="28"/>
        </w:rPr>
        <w:t>学校名称（盖章）：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613"/>
        <w:gridCol w:w="877"/>
        <w:gridCol w:w="540"/>
        <w:gridCol w:w="2396"/>
        <w:gridCol w:w="1715"/>
        <w:gridCol w:w="1962"/>
      </w:tblGrid>
      <w:tr w:rsidR="00132AB7" w14:paraId="0E423D8D" w14:textId="77777777">
        <w:trPr>
          <w:trHeight w:hRule="exact" w:val="567"/>
          <w:jc w:val="center"/>
        </w:trPr>
        <w:tc>
          <w:tcPr>
            <w:tcW w:w="1483" w:type="dxa"/>
            <w:gridSpan w:val="2"/>
            <w:vAlign w:val="center"/>
          </w:tcPr>
          <w:p w14:paraId="10758124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学校名称</w:t>
            </w:r>
          </w:p>
        </w:tc>
        <w:tc>
          <w:tcPr>
            <w:tcW w:w="7490" w:type="dxa"/>
            <w:gridSpan w:val="5"/>
            <w:vAlign w:val="center"/>
          </w:tcPr>
          <w:p w14:paraId="06E80631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2E0949D9" w14:textId="77777777">
        <w:trPr>
          <w:trHeight w:hRule="exact" w:val="438"/>
          <w:jc w:val="center"/>
        </w:trPr>
        <w:tc>
          <w:tcPr>
            <w:tcW w:w="1483" w:type="dxa"/>
            <w:gridSpan w:val="2"/>
            <w:vMerge w:val="restart"/>
            <w:vAlign w:val="center"/>
          </w:tcPr>
          <w:p w14:paraId="1E400318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学校</w:t>
            </w:r>
          </w:p>
          <w:p w14:paraId="18C38464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联系人</w:t>
            </w:r>
          </w:p>
        </w:tc>
        <w:tc>
          <w:tcPr>
            <w:tcW w:w="1417" w:type="dxa"/>
            <w:gridSpan w:val="2"/>
          </w:tcPr>
          <w:p w14:paraId="1FBAAD8C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姓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 xml:space="preserve">  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名</w:t>
            </w:r>
          </w:p>
        </w:tc>
        <w:tc>
          <w:tcPr>
            <w:tcW w:w="2396" w:type="dxa"/>
          </w:tcPr>
          <w:p w14:paraId="57A096B2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</w:tcPr>
          <w:p w14:paraId="46C20567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职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务</w:t>
            </w:r>
            <w:proofErr w:type="gramEnd"/>
          </w:p>
        </w:tc>
        <w:tc>
          <w:tcPr>
            <w:tcW w:w="1962" w:type="dxa"/>
          </w:tcPr>
          <w:p w14:paraId="1C5618FC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76103720" w14:textId="77777777">
        <w:trPr>
          <w:trHeight w:hRule="exact" w:val="478"/>
          <w:jc w:val="center"/>
        </w:trPr>
        <w:tc>
          <w:tcPr>
            <w:tcW w:w="1483" w:type="dxa"/>
            <w:gridSpan w:val="2"/>
            <w:vMerge/>
            <w:vAlign w:val="center"/>
          </w:tcPr>
          <w:p w14:paraId="3562DC8E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2CB3FB72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联系方式</w:t>
            </w:r>
          </w:p>
        </w:tc>
        <w:tc>
          <w:tcPr>
            <w:tcW w:w="2396" w:type="dxa"/>
            <w:vAlign w:val="center"/>
          </w:tcPr>
          <w:p w14:paraId="0FC1FF50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  <w:vAlign w:val="center"/>
          </w:tcPr>
          <w:p w14:paraId="206C4AB3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电子邮箱</w:t>
            </w:r>
          </w:p>
        </w:tc>
        <w:tc>
          <w:tcPr>
            <w:tcW w:w="1962" w:type="dxa"/>
          </w:tcPr>
          <w:p w14:paraId="757A7610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0DD6EC59" w14:textId="77777777">
        <w:trPr>
          <w:trHeight w:hRule="exact" w:val="520"/>
          <w:jc w:val="center"/>
        </w:trPr>
        <w:tc>
          <w:tcPr>
            <w:tcW w:w="1483" w:type="dxa"/>
            <w:gridSpan w:val="2"/>
            <w:vMerge/>
            <w:vAlign w:val="center"/>
          </w:tcPr>
          <w:p w14:paraId="671FB571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4680A2C4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通讯地址</w:t>
            </w:r>
          </w:p>
        </w:tc>
        <w:tc>
          <w:tcPr>
            <w:tcW w:w="2396" w:type="dxa"/>
            <w:vAlign w:val="center"/>
          </w:tcPr>
          <w:p w14:paraId="4FF11690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  <w:vAlign w:val="center"/>
          </w:tcPr>
          <w:p w14:paraId="6EFB7896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邮</w:t>
            </w:r>
            <w:proofErr w:type="gramEnd"/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 xml:space="preserve">  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编</w:t>
            </w:r>
          </w:p>
        </w:tc>
        <w:tc>
          <w:tcPr>
            <w:tcW w:w="1962" w:type="dxa"/>
            <w:vAlign w:val="center"/>
          </w:tcPr>
          <w:p w14:paraId="404E105F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70C6F2CA" w14:textId="77777777">
        <w:trPr>
          <w:trHeight w:hRule="exact" w:val="567"/>
          <w:jc w:val="center"/>
        </w:trPr>
        <w:tc>
          <w:tcPr>
            <w:tcW w:w="8973" w:type="dxa"/>
            <w:gridSpan w:val="7"/>
            <w:vAlign w:val="center"/>
          </w:tcPr>
          <w:p w14:paraId="0935D206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作品信息</w:t>
            </w:r>
          </w:p>
        </w:tc>
      </w:tr>
      <w:tr w:rsidR="00132AB7" w14:paraId="0CDF62DB" w14:textId="77777777">
        <w:trPr>
          <w:trHeight w:hRule="exact" w:val="567"/>
          <w:jc w:val="center"/>
        </w:trPr>
        <w:tc>
          <w:tcPr>
            <w:tcW w:w="8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5D1B95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49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F7E1B1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作品类别</w:t>
            </w:r>
          </w:p>
        </w:tc>
        <w:tc>
          <w:tcPr>
            <w:tcW w:w="2936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9A36D8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作品名称</w:t>
            </w:r>
          </w:p>
        </w:tc>
        <w:tc>
          <w:tcPr>
            <w:tcW w:w="17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36B363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第一作者</w:t>
            </w:r>
          </w:p>
        </w:tc>
        <w:tc>
          <w:tcPr>
            <w:tcW w:w="1962" w:type="dxa"/>
            <w:tcMar>
              <w:top w:w="0" w:type="dxa"/>
              <w:bottom w:w="0" w:type="dxa"/>
            </w:tcMar>
            <w:vAlign w:val="center"/>
          </w:tcPr>
          <w:p w14:paraId="598CE2A3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指导教师</w:t>
            </w:r>
          </w:p>
        </w:tc>
      </w:tr>
      <w:tr w:rsidR="00132AB7" w14:paraId="0E033687" w14:textId="77777777">
        <w:trPr>
          <w:trHeight w:hRule="exact" w:val="567"/>
          <w:jc w:val="center"/>
        </w:trPr>
        <w:tc>
          <w:tcPr>
            <w:tcW w:w="870" w:type="dxa"/>
          </w:tcPr>
          <w:p w14:paraId="70E024A7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490" w:type="dxa"/>
            <w:gridSpan w:val="2"/>
          </w:tcPr>
          <w:p w14:paraId="61EB043D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36" w:type="dxa"/>
            <w:gridSpan w:val="2"/>
          </w:tcPr>
          <w:p w14:paraId="100E95D1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</w:tcPr>
          <w:p w14:paraId="1A963DDB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</w:tcPr>
          <w:p w14:paraId="10CFC69D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74FCD819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2C4F8314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490" w:type="dxa"/>
            <w:gridSpan w:val="2"/>
          </w:tcPr>
          <w:p w14:paraId="01646C4A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36" w:type="dxa"/>
            <w:gridSpan w:val="2"/>
          </w:tcPr>
          <w:p w14:paraId="049AF414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</w:tcPr>
          <w:p w14:paraId="479268A6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</w:tcPr>
          <w:p w14:paraId="56C59548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2558B3E8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22FB3B55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490" w:type="dxa"/>
            <w:gridSpan w:val="2"/>
          </w:tcPr>
          <w:p w14:paraId="1B1FF649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36" w:type="dxa"/>
            <w:gridSpan w:val="2"/>
          </w:tcPr>
          <w:p w14:paraId="34381028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</w:tcPr>
          <w:p w14:paraId="65D0ACDD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</w:tcPr>
          <w:p w14:paraId="11848E6D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4421AC0A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56FA899F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490" w:type="dxa"/>
            <w:gridSpan w:val="2"/>
          </w:tcPr>
          <w:p w14:paraId="647E7765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36" w:type="dxa"/>
            <w:gridSpan w:val="2"/>
          </w:tcPr>
          <w:p w14:paraId="62B74757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</w:tcPr>
          <w:p w14:paraId="2C38B2CB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</w:tcPr>
          <w:p w14:paraId="162FD596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098EBA66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5AD1DF96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490" w:type="dxa"/>
            <w:gridSpan w:val="2"/>
          </w:tcPr>
          <w:p w14:paraId="407B632C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36" w:type="dxa"/>
            <w:gridSpan w:val="2"/>
          </w:tcPr>
          <w:p w14:paraId="5898551E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</w:tcPr>
          <w:p w14:paraId="67063A56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</w:tcPr>
          <w:p w14:paraId="74F8D84B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7AAEFD93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439185FD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490" w:type="dxa"/>
            <w:gridSpan w:val="2"/>
          </w:tcPr>
          <w:p w14:paraId="40CE17D2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36" w:type="dxa"/>
            <w:gridSpan w:val="2"/>
          </w:tcPr>
          <w:p w14:paraId="3D74B61F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</w:tcPr>
          <w:p w14:paraId="417B8D24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</w:tcPr>
          <w:p w14:paraId="3BE27BAA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4B42F9FD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2642E1EC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490" w:type="dxa"/>
            <w:gridSpan w:val="2"/>
          </w:tcPr>
          <w:p w14:paraId="6EE1D567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36" w:type="dxa"/>
            <w:gridSpan w:val="2"/>
          </w:tcPr>
          <w:p w14:paraId="68C4B2DF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</w:tcPr>
          <w:p w14:paraId="5D0F08ED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</w:tcPr>
          <w:p w14:paraId="24D645DD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1C094D2C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637D3C6B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490" w:type="dxa"/>
            <w:gridSpan w:val="2"/>
          </w:tcPr>
          <w:p w14:paraId="5683C915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36" w:type="dxa"/>
            <w:gridSpan w:val="2"/>
          </w:tcPr>
          <w:p w14:paraId="18C62045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</w:tcPr>
          <w:p w14:paraId="03D0B14A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</w:tcPr>
          <w:p w14:paraId="782E1C87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5C8D5A8D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2BE25AA4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490" w:type="dxa"/>
            <w:gridSpan w:val="2"/>
          </w:tcPr>
          <w:p w14:paraId="25BC0E43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36" w:type="dxa"/>
            <w:gridSpan w:val="2"/>
          </w:tcPr>
          <w:p w14:paraId="3A7BDB29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</w:tcPr>
          <w:p w14:paraId="3C937DED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</w:tcPr>
          <w:p w14:paraId="0152B243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7258D7C5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35D7C57E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490" w:type="dxa"/>
            <w:gridSpan w:val="2"/>
          </w:tcPr>
          <w:p w14:paraId="31C031CA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36" w:type="dxa"/>
            <w:gridSpan w:val="2"/>
          </w:tcPr>
          <w:p w14:paraId="3542E302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</w:tcPr>
          <w:p w14:paraId="620B8849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</w:tcPr>
          <w:p w14:paraId="6F783A13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</w:tbl>
    <w:p w14:paraId="555A9DEC" w14:textId="6B1DC2D7" w:rsidR="00132AB7" w:rsidRDefault="00132AB7" w:rsidP="00DA0628">
      <w:pPr>
        <w:spacing w:line="560" w:lineRule="exact"/>
        <w:rPr>
          <w:kern w:val="0"/>
          <w:szCs w:val="32"/>
        </w:rPr>
      </w:pPr>
    </w:p>
    <w:sectPr w:rsidR="00132AB7">
      <w:footerReference w:type="even" r:id="rId9"/>
      <w:footerReference w:type="default" r:id="rId10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F5CB7" w14:textId="77777777" w:rsidR="00DA71B5" w:rsidRDefault="00DA71B5">
      <w:pPr>
        <w:spacing w:line="240" w:lineRule="auto"/>
      </w:pPr>
      <w:r>
        <w:separator/>
      </w:r>
    </w:p>
  </w:endnote>
  <w:endnote w:type="continuationSeparator" w:id="0">
    <w:p w14:paraId="0AC504A2" w14:textId="77777777" w:rsidR="00DA71B5" w:rsidRDefault="00DA71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64053E-FBC1-4857-93C1-03E317AAE6CF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charset w:val="86"/>
    <w:family w:val="modern"/>
    <w:pitch w:val="fixed"/>
    <w:sig w:usb0="00000001" w:usb1="080E0000" w:usb2="00000010" w:usb3="00000000" w:csb0="00040000" w:csb1="00000000"/>
    <w:embedRegular r:id="rId2" w:subsetted="1" w:fontKey="{CE13F21E-D35A-4B13-A7CA-D012A576BF6F}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E0570B5E-4349-4CFE-976F-838723F8F28F}"/>
  </w:font>
  <w:font w:name="方正小标宋简体">
    <w:charset w:val="86"/>
    <w:family w:val="script"/>
    <w:pitch w:val="fixed"/>
    <w:sig w:usb0="00000001" w:usb1="080E0000" w:usb2="00000010" w:usb3="00000000" w:csb0="00040000" w:csb1="00000000"/>
    <w:embedRegular r:id="rId4" w:subsetted="1" w:fontKey="{ED6B25C8-D0F2-4F5D-B368-AA408AABB632}"/>
  </w:font>
  <w:font w:name="楷体_GB2312">
    <w:charset w:val="86"/>
    <w:family w:val="modern"/>
    <w:pitch w:val="default"/>
    <w:sig w:usb0="00000001" w:usb1="080E0000" w:usb2="00000000" w:usb3="00000000" w:csb0="00040000" w:csb1="00000000"/>
    <w:embedRegular r:id="rId5" w:subsetted="1" w:fontKey="{5E73C7D1-5260-406D-BBD1-EA67F502E264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8EA62418-8852-4EF1-B211-8A7D1B0717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4980D0B-32A2-408B-AFA1-361D664834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5646346"/>
    </w:sdtPr>
    <w:sdtEndPr>
      <w:rPr>
        <w:rFonts w:ascii="Times New Roman" w:hAnsi="Times New Roman" w:cs="Times New Roman"/>
        <w:sz w:val="28"/>
        <w:szCs w:val="28"/>
      </w:rPr>
    </w:sdtEndPr>
    <w:sdtContent>
      <w:p w14:paraId="0E031296" w14:textId="77777777" w:rsidR="00132AB7" w:rsidRDefault="00414C83">
        <w:pPr>
          <w:pStyle w:val="ab"/>
          <w:ind w:firstLineChars="150" w:firstLine="27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22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2060138"/>
    </w:sdtPr>
    <w:sdtEndPr>
      <w:rPr>
        <w:rFonts w:ascii="Times New Roman" w:hAnsi="Times New Roman" w:cs="Times New Roman"/>
        <w:sz w:val="28"/>
        <w:szCs w:val="28"/>
      </w:rPr>
    </w:sdtEndPr>
    <w:sdtContent>
      <w:p w14:paraId="63DE854E" w14:textId="77777777" w:rsidR="00132AB7" w:rsidRDefault="00414C83">
        <w:pPr>
          <w:pStyle w:val="ab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21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B2662" w14:textId="77777777" w:rsidR="00DA71B5" w:rsidRDefault="00DA71B5">
      <w:pPr>
        <w:spacing w:line="240" w:lineRule="auto"/>
      </w:pPr>
      <w:r>
        <w:separator/>
      </w:r>
    </w:p>
  </w:footnote>
  <w:footnote w:type="continuationSeparator" w:id="0">
    <w:p w14:paraId="22DEFC51" w14:textId="77777777" w:rsidR="00DA71B5" w:rsidRDefault="00DA71B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3687BAC"/>
    <w:multiLevelType w:val="singleLevel"/>
    <w:tmpl w:val="83687BAC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60A21C35"/>
    <w:multiLevelType w:val="singleLevel"/>
    <w:tmpl w:val="60A21C35"/>
    <w:lvl w:ilvl="0">
      <w:start w:val="2"/>
      <w:numFmt w:val="chineseCounting"/>
      <w:suff w:val="nothing"/>
      <w:lvlText w:val="（%1）"/>
      <w:lvlJc w:val="left"/>
    </w:lvl>
  </w:abstractNum>
  <w:abstractNum w:abstractNumId="2" w15:restartNumberingAfterBreak="0">
    <w:nsid w:val="60A22832"/>
    <w:multiLevelType w:val="singleLevel"/>
    <w:tmpl w:val="60A22832"/>
    <w:lvl w:ilvl="0">
      <w:start w:val="2"/>
      <w:numFmt w:val="chineseCounting"/>
      <w:suff w:val="nothing"/>
      <w:lvlText w:val="（%1）"/>
      <w:lvlJc w:val="left"/>
    </w:lvl>
  </w:abstractNum>
  <w:num w:numId="1" w16cid:durableId="1181357380">
    <w:abstractNumId w:val="0"/>
  </w:num>
  <w:num w:numId="2" w16cid:durableId="59405954">
    <w:abstractNumId w:val="1"/>
  </w:num>
  <w:num w:numId="3" w16cid:durableId="10119513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attachedTemplate r:id="rId1"/>
  <w:defaultTabStop w:val="420"/>
  <w:evenAndOddHeaders/>
  <w:drawingGridHorizontalSpacing w:val="156"/>
  <w:drawingGridVerticalSpacing w:val="577"/>
  <w:displayHorizontalDrawingGridEvery w:val="0"/>
  <w:characterSpacingControl w:val="compressPunctuation"/>
  <w:hdrShapeDefaults>
    <o:shapedefaults v:ext="edit" spidmax="2050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hjOTIzODU2YTEwZmY3MmQzZTYzZjAyYmM5MWM1MTgifQ=="/>
  </w:docVars>
  <w:rsids>
    <w:rsidRoot w:val="00A72919"/>
    <w:rsid w:val="00016F07"/>
    <w:rsid w:val="00023F2E"/>
    <w:rsid w:val="00024F5D"/>
    <w:rsid w:val="00030B15"/>
    <w:rsid w:val="000403A2"/>
    <w:rsid w:val="00041406"/>
    <w:rsid w:val="000416E4"/>
    <w:rsid w:val="00047AA4"/>
    <w:rsid w:val="00051C01"/>
    <w:rsid w:val="00053C7C"/>
    <w:rsid w:val="00072C49"/>
    <w:rsid w:val="000A388F"/>
    <w:rsid w:val="000B3631"/>
    <w:rsid w:val="000D321B"/>
    <w:rsid w:val="000D4E91"/>
    <w:rsid w:val="000D55BB"/>
    <w:rsid w:val="000D6A64"/>
    <w:rsid w:val="000E3BC9"/>
    <w:rsid w:val="000E5479"/>
    <w:rsid w:val="000F4A7F"/>
    <w:rsid w:val="001001BF"/>
    <w:rsid w:val="00111158"/>
    <w:rsid w:val="00111975"/>
    <w:rsid w:val="00132AB7"/>
    <w:rsid w:val="00137BA5"/>
    <w:rsid w:val="0014253B"/>
    <w:rsid w:val="00146084"/>
    <w:rsid w:val="001509FA"/>
    <w:rsid w:val="00151944"/>
    <w:rsid w:val="00151A47"/>
    <w:rsid w:val="001647FA"/>
    <w:rsid w:val="00175532"/>
    <w:rsid w:val="00177DE0"/>
    <w:rsid w:val="00180691"/>
    <w:rsid w:val="00183EE3"/>
    <w:rsid w:val="0018744E"/>
    <w:rsid w:val="001918DA"/>
    <w:rsid w:val="00192A77"/>
    <w:rsid w:val="00197B13"/>
    <w:rsid w:val="001A15AC"/>
    <w:rsid w:val="001A4D7B"/>
    <w:rsid w:val="001A4EC5"/>
    <w:rsid w:val="001B2074"/>
    <w:rsid w:val="001C0A86"/>
    <w:rsid w:val="001C28C3"/>
    <w:rsid w:val="001C4193"/>
    <w:rsid w:val="001C6C10"/>
    <w:rsid w:val="001D22C2"/>
    <w:rsid w:val="001E2081"/>
    <w:rsid w:val="001E3CF6"/>
    <w:rsid w:val="001F0E8A"/>
    <w:rsid w:val="001F5A7C"/>
    <w:rsid w:val="00203EE6"/>
    <w:rsid w:val="00210E59"/>
    <w:rsid w:val="00212AAF"/>
    <w:rsid w:val="00216360"/>
    <w:rsid w:val="00221B66"/>
    <w:rsid w:val="00227B55"/>
    <w:rsid w:val="00231F5A"/>
    <w:rsid w:val="002320F2"/>
    <w:rsid w:val="00235306"/>
    <w:rsid w:val="002411EF"/>
    <w:rsid w:val="00250A44"/>
    <w:rsid w:val="00250F5E"/>
    <w:rsid w:val="00251D5E"/>
    <w:rsid w:val="00252C12"/>
    <w:rsid w:val="002549B2"/>
    <w:rsid w:val="00255631"/>
    <w:rsid w:val="0026125E"/>
    <w:rsid w:val="00262190"/>
    <w:rsid w:val="00262C5B"/>
    <w:rsid w:val="00262F8B"/>
    <w:rsid w:val="00264578"/>
    <w:rsid w:val="00265CBA"/>
    <w:rsid w:val="002676B0"/>
    <w:rsid w:val="002718AC"/>
    <w:rsid w:val="00280CE1"/>
    <w:rsid w:val="00297229"/>
    <w:rsid w:val="002A00D7"/>
    <w:rsid w:val="002A2EB6"/>
    <w:rsid w:val="002A5C8B"/>
    <w:rsid w:val="002A6CB4"/>
    <w:rsid w:val="002B0B32"/>
    <w:rsid w:val="002B1DCF"/>
    <w:rsid w:val="002C0736"/>
    <w:rsid w:val="002C32E7"/>
    <w:rsid w:val="002D1923"/>
    <w:rsid w:val="002D1F10"/>
    <w:rsid w:val="002D2105"/>
    <w:rsid w:val="002D4677"/>
    <w:rsid w:val="002D53BC"/>
    <w:rsid w:val="002E2A09"/>
    <w:rsid w:val="002E2D21"/>
    <w:rsid w:val="002E7014"/>
    <w:rsid w:val="002F0783"/>
    <w:rsid w:val="002F679A"/>
    <w:rsid w:val="00300394"/>
    <w:rsid w:val="0030202D"/>
    <w:rsid w:val="00305901"/>
    <w:rsid w:val="00310A7F"/>
    <w:rsid w:val="003155BA"/>
    <w:rsid w:val="00321A5F"/>
    <w:rsid w:val="00330A72"/>
    <w:rsid w:val="00344630"/>
    <w:rsid w:val="00346687"/>
    <w:rsid w:val="003539FC"/>
    <w:rsid w:val="00364907"/>
    <w:rsid w:val="00365914"/>
    <w:rsid w:val="00382454"/>
    <w:rsid w:val="00383857"/>
    <w:rsid w:val="003838FA"/>
    <w:rsid w:val="00384C46"/>
    <w:rsid w:val="00387133"/>
    <w:rsid w:val="00387B85"/>
    <w:rsid w:val="00387DBF"/>
    <w:rsid w:val="003931F3"/>
    <w:rsid w:val="00397B82"/>
    <w:rsid w:val="003A3701"/>
    <w:rsid w:val="003B161A"/>
    <w:rsid w:val="003C4BE5"/>
    <w:rsid w:val="003D2FE4"/>
    <w:rsid w:val="003D4369"/>
    <w:rsid w:val="003D5B29"/>
    <w:rsid w:val="003D5B34"/>
    <w:rsid w:val="003E1CA3"/>
    <w:rsid w:val="003F1818"/>
    <w:rsid w:val="004001F5"/>
    <w:rsid w:val="00401C53"/>
    <w:rsid w:val="00406824"/>
    <w:rsid w:val="00407D04"/>
    <w:rsid w:val="00414391"/>
    <w:rsid w:val="00414C83"/>
    <w:rsid w:val="0041724D"/>
    <w:rsid w:val="004205F1"/>
    <w:rsid w:val="00431F3B"/>
    <w:rsid w:val="0043775A"/>
    <w:rsid w:val="00440491"/>
    <w:rsid w:val="00442E6D"/>
    <w:rsid w:val="00445496"/>
    <w:rsid w:val="004547EE"/>
    <w:rsid w:val="00454BA5"/>
    <w:rsid w:val="00455838"/>
    <w:rsid w:val="0045690D"/>
    <w:rsid w:val="0046474B"/>
    <w:rsid w:val="00465033"/>
    <w:rsid w:val="00470269"/>
    <w:rsid w:val="004814C5"/>
    <w:rsid w:val="00484FE5"/>
    <w:rsid w:val="004860CE"/>
    <w:rsid w:val="00493898"/>
    <w:rsid w:val="004A00C3"/>
    <w:rsid w:val="004A0DA1"/>
    <w:rsid w:val="004A25B7"/>
    <w:rsid w:val="004A3E5C"/>
    <w:rsid w:val="004C42D8"/>
    <w:rsid w:val="004C5FBC"/>
    <w:rsid w:val="004E4890"/>
    <w:rsid w:val="004F7383"/>
    <w:rsid w:val="0051292F"/>
    <w:rsid w:val="005143BC"/>
    <w:rsid w:val="005179E6"/>
    <w:rsid w:val="00523082"/>
    <w:rsid w:val="00537AD8"/>
    <w:rsid w:val="0054019C"/>
    <w:rsid w:val="005418FB"/>
    <w:rsid w:val="005524C1"/>
    <w:rsid w:val="00554450"/>
    <w:rsid w:val="00560AF1"/>
    <w:rsid w:val="0056250E"/>
    <w:rsid w:val="00575B43"/>
    <w:rsid w:val="005869AB"/>
    <w:rsid w:val="00590632"/>
    <w:rsid w:val="00594DF1"/>
    <w:rsid w:val="005A02CB"/>
    <w:rsid w:val="005A30E6"/>
    <w:rsid w:val="005B7AE8"/>
    <w:rsid w:val="005D0229"/>
    <w:rsid w:val="005D1B1A"/>
    <w:rsid w:val="005D4DA0"/>
    <w:rsid w:val="005F1222"/>
    <w:rsid w:val="005F5B62"/>
    <w:rsid w:val="00604597"/>
    <w:rsid w:val="00610F00"/>
    <w:rsid w:val="00632ADE"/>
    <w:rsid w:val="00632CB9"/>
    <w:rsid w:val="00633F67"/>
    <w:rsid w:val="00634BFD"/>
    <w:rsid w:val="0063734E"/>
    <w:rsid w:val="0065122A"/>
    <w:rsid w:val="0065444F"/>
    <w:rsid w:val="0065567A"/>
    <w:rsid w:val="006608DA"/>
    <w:rsid w:val="00661207"/>
    <w:rsid w:val="00661671"/>
    <w:rsid w:val="00662549"/>
    <w:rsid w:val="0067328F"/>
    <w:rsid w:val="00680E17"/>
    <w:rsid w:val="00681F48"/>
    <w:rsid w:val="006868FA"/>
    <w:rsid w:val="00694016"/>
    <w:rsid w:val="006A7EF3"/>
    <w:rsid w:val="006B4F37"/>
    <w:rsid w:val="006C1295"/>
    <w:rsid w:val="006D6474"/>
    <w:rsid w:val="006E0048"/>
    <w:rsid w:val="006E17F3"/>
    <w:rsid w:val="006E1C8F"/>
    <w:rsid w:val="006E2841"/>
    <w:rsid w:val="006F0D90"/>
    <w:rsid w:val="006F1482"/>
    <w:rsid w:val="0070553E"/>
    <w:rsid w:val="00711165"/>
    <w:rsid w:val="00713215"/>
    <w:rsid w:val="00721BFD"/>
    <w:rsid w:val="007365C2"/>
    <w:rsid w:val="00737107"/>
    <w:rsid w:val="00745490"/>
    <w:rsid w:val="00745D45"/>
    <w:rsid w:val="007613F7"/>
    <w:rsid w:val="00783E5A"/>
    <w:rsid w:val="0078434A"/>
    <w:rsid w:val="007865A6"/>
    <w:rsid w:val="007B3889"/>
    <w:rsid w:val="007B508E"/>
    <w:rsid w:val="007B6780"/>
    <w:rsid w:val="007C31B7"/>
    <w:rsid w:val="007D2BC8"/>
    <w:rsid w:val="007D6DBC"/>
    <w:rsid w:val="007E0F81"/>
    <w:rsid w:val="007E4D50"/>
    <w:rsid w:val="007F09B3"/>
    <w:rsid w:val="007F1A60"/>
    <w:rsid w:val="007F34B4"/>
    <w:rsid w:val="007F57BB"/>
    <w:rsid w:val="007F740E"/>
    <w:rsid w:val="00804651"/>
    <w:rsid w:val="00804ADA"/>
    <w:rsid w:val="00812A08"/>
    <w:rsid w:val="008147C5"/>
    <w:rsid w:val="00825DF7"/>
    <w:rsid w:val="00833A3B"/>
    <w:rsid w:val="00836FF4"/>
    <w:rsid w:val="00841379"/>
    <w:rsid w:val="00843651"/>
    <w:rsid w:val="00845269"/>
    <w:rsid w:val="0085406F"/>
    <w:rsid w:val="008548D6"/>
    <w:rsid w:val="00855E17"/>
    <w:rsid w:val="00863989"/>
    <w:rsid w:val="0086691F"/>
    <w:rsid w:val="00885C5E"/>
    <w:rsid w:val="00886BF3"/>
    <w:rsid w:val="00887165"/>
    <w:rsid w:val="00894B30"/>
    <w:rsid w:val="00895D5E"/>
    <w:rsid w:val="008A57A9"/>
    <w:rsid w:val="008A7B50"/>
    <w:rsid w:val="008B16A5"/>
    <w:rsid w:val="008B3573"/>
    <w:rsid w:val="008B4122"/>
    <w:rsid w:val="008B4169"/>
    <w:rsid w:val="008C0B55"/>
    <w:rsid w:val="008C2C48"/>
    <w:rsid w:val="008D25B2"/>
    <w:rsid w:val="008D58C6"/>
    <w:rsid w:val="008D74CB"/>
    <w:rsid w:val="008E3EE2"/>
    <w:rsid w:val="008E72FD"/>
    <w:rsid w:val="008F2A63"/>
    <w:rsid w:val="008F44B5"/>
    <w:rsid w:val="008F6C4F"/>
    <w:rsid w:val="00900508"/>
    <w:rsid w:val="009007FF"/>
    <w:rsid w:val="009106E6"/>
    <w:rsid w:val="009146E6"/>
    <w:rsid w:val="00915C1F"/>
    <w:rsid w:val="009173EA"/>
    <w:rsid w:val="0091757C"/>
    <w:rsid w:val="009334BC"/>
    <w:rsid w:val="009428A3"/>
    <w:rsid w:val="009463C7"/>
    <w:rsid w:val="00950775"/>
    <w:rsid w:val="0095227D"/>
    <w:rsid w:val="00971BBF"/>
    <w:rsid w:val="0097538A"/>
    <w:rsid w:val="00991938"/>
    <w:rsid w:val="00992688"/>
    <w:rsid w:val="00992A68"/>
    <w:rsid w:val="009A1A07"/>
    <w:rsid w:val="009A2E5C"/>
    <w:rsid w:val="009A479A"/>
    <w:rsid w:val="009A5ED5"/>
    <w:rsid w:val="009B7B09"/>
    <w:rsid w:val="009C5E5B"/>
    <w:rsid w:val="009C6721"/>
    <w:rsid w:val="009D6122"/>
    <w:rsid w:val="009E1217"/>
    <w:rsid w:val="009E78A8"/>
    <w:rsid w:val="009F0B71"/>
    <w:rsid w:val="00A11AE0"/>
    <w:rsid w:val="00A14F7B"/>
    <w:rsid w:val="00A25DC7"/>
    <w:rsid w:val="00A31E34"/>
    <w:rsid w:val="00A41ED0"/>
    <w:rsid w:val="00A4217C"/>
    <w:rsid w:val="00A566E8"/>
    <w:rsid w:val="00A615C6"/>
    <w:rsid w:val="00A6418C"/>
    <w:rsid w:val="00A64785"/>
    <w:rsid w:val="00A72919"/>
    <w:rsid w:val="00A750A5"/>
    <w:rsid w:val="00A82250"/>
    <w:rsid w:val="00A9007F"/>
    <w:rsid w:val="00A915EA"/>
    <w:rsid w:val="00A97580"/>
    <w:rsid w:val="00AB438C"/>
    <w:rsid w:val="00AB7102"/>
    <w:rsid w:val="00AC0226"/>
    <w:rsid w:val="00AC4EBF"/>
    <w:rsid w:val="00AC76DD"/>
    <w:rsid w:val="00AD523A"/>
    <w:rsid w:val="00AF2D96"/>
    <w:rsid w:val="00AF7106"/>
    <w:rsid w:val="00B007AD"/>
    <w:rsid w:val="00B052B7"/>
    <w:rsid w:val="00B1102A"/>
    <w:rsid w:val="00B1657A"/>
    <w:rsid w:val="00B20FBC"/>
    <w:rsid w:val="00B35A42"/>
    <w:rsid w:val="00B367A4"/>
    <w:rsid w:val="00B40353"/>
    <w:rsid w:val="00B450EC"/>
    <w:rsid w:val="00B46F5E"/>
    <w:rsid w:val="00B55956"/>
    <w:rsid w:val="00B56F9D"/>
    <w:rsid w:val="00B5725C"/>
    <w:rsid w:val="00B61AFC"/>
    <w:rsid w:val="00B62D5B"/>
    <w:rsid w:val="00B647F4"/>
    <w:rsid w:val="00B66270"/>
    <w:rsid w:val="00B81FF7"/>
    <w:rsid w:val="00B86E6C"/>
    <w:rsid w:val="00B9730B"/>
    <w:rsid w:val="00B97420"/>
    <w:rsid w:val="00BC0B11"/>
    <w:rsid w:val="00BC57C8"/>
    <w:rsid w:val="00BC64C5"/>
    <w:rsid w:val="00BD0D4A"/>
    <w:rsid w:val="00BD479B"/>
    <w:rsid w:val="00BE4DDF"/>
    <w:rsid w:val="00BE50C5"/>
    <w:rsid w:val="00BE7C73"/>
    <w:rsid w:val="00BF7B90"/>
    <w:rsid w:val="00C06D1C"/>
    <w:rsid w:val="00C1217F"/>
    <w:rsid w:val="00C12375"/>
    <w:rsid w:val="00C143EB"/>
    <w:rsid w:val="00C15C31"/>
    <w:rsid w:val="00C17A79"/>
    <w:rsid w:val="00C20D7F"/>
    <w:rsid w:val="00C241CC"/>
    <w:rsid w:val="00C30E21"/>
    <w:rsid w:val="00C32D03"/>
    <w:rsid w:val="00C4063D"/>
    <w:rsid w:val="00C528DD"/>
    <w:rsid w:val="00C65761"/>
    <w:rsid w:val="00C67FB0"/>
    <w:rsid w:val="00C718DC"/>
    <w:rsid w:val="00C71999"/>
    <w:rsid w:val="00C7571C"/>
    <w:rsid w:val="00C84379"/>
    <w:rsid w:val="00C909A5"/>
    <w:rsid w:val="00C92D84"/>
    <w:rsid w:val="00CA13B9"/>
    <w:rsid w:val="00CA274C"/>
    <w:rsid w:val="00CA4B67"/>
    <w:rsid w:val="00CB5607"/>
    <w:rsid w:val="00CB7931"/>
    <w:rsid w:val="00CC443F"/>
    <w:rsid w:val="00CC53CC"/>
    <w:rsid w:val="00CC6B7A"/>
    <w:rsid w:val="00CD3F8F"/>
    <w:rsid w:val="00CD5DF7"/>
    <w:rsid w:val="00CE2AFA"/>
    <w:rsid w:val="00D0318A"/>
    <w:rsid w:val="00D03554"/>
    <w:rsid w:val="00D1269C"/>
    <w:rsid w:val="00D12D05"/>
    <w:rsid w:val="00D14342"/>
    <w:rsid w:val="00D14FB0"/>
    <w:rsid w:val="00D1638F"/>
    <w:rsid w:val="00D27289"/>
    <w:rsid w:val="00D34516"/>
    <w:rsid w:val="00D44762"/>
    <w:rsid w:val="00D60238"/>
    <w:rsid w:val="00D6090E"/>
    <w:rsid w:val="00D65005"/>
    <w:rsid w:val="00D65E9F"/>
    <w:rsid w:val="00D717F7"/>
    <w:rsid w:val="00D86C2D"/>
    <w:rsid w:val="00D9127E"/>
    <w:rsid w:val="00DA0628"/>
    <w:rsid w:val="00DA4C0C"/>
    <w:rsid w:val="00DA71B5"/>
    <w:rsid w:val="00DB2FA2"/>
    <w:rsid w:val="00DD0D46"/>
    <w:rsid w:val="00DD29A6"/>
    <w:rsid w:val="00DD39B1"/>
    <w:rsid w:val="00DD7B31"/>
    <w:rsid w:val="00DE1946"/>
    <w:rsid w:val="00DE2C1A"/>
    <w:rsid w:val="00DE58EC"/>
    <w:rsid w:val="00DF07D8"/>
    <w:rsid w:val="00DF149D"/>
    <w:rsid w:val="00DF5C13"/>
    <w:rsid w:val="00E042DE"/>
    <w:rsid w:val="00E04624"/>
    <w:rsid w:val="00E06BD0"/>
    <w:rsid w:val="00E144D0"/>
    <w:rsid w:val="00E24535"/>
    <w:rsid w:val="00E246D9"/>
    <w:rsid w:val="00E25E21"/>
    <w:rsid w:val="00E31FC6"/>
    <w:rsid w:val="00E348B3"/>
    <w:rsid w:val="00E34E53"/>
    <w:rsid w:val="00E351EC"/>
    <w:rsid w:val="00E36AB3"/>
    <w:rsid w:val="00E42D3C"/>
    <w:rsid w:val="00E47A39"/>
    <w:rsid w:val="00E50372"/>
    <w:rsid w:val="00E546B9"/>
    <w:rsid w:val="00E633CA"/>
    <w:rsid w:val="00E65631"/>
    <w:rsid w:val="00E70F0E"/>
    <w:rsid w:val="00E72456"/>
    <w:rsid w:val="00E76223"/>
    <w:rsid w:val="00E81587"/>
    <w:rsid w:val="00E84394"/>
    <w:rsid w:val="00E85A0E"/>
    <w:rsid w:val="00E85A94"/>
    <w:rsid w:val="00E877E1"/>
    <w:rsid w:val="00E905E6"/>
    <w:rsid w:val="00E95018"/>
    <w:rsid w:val="00E954E6"/>
    <w:rsid w:val="00EA230A"/>
    <w:rsid w:val="00EC59EE"/>
    <w:rsid w:val="00ED2457"/>
    <w:rsid w:val="00ED45C6"/>
    <w:rsid w:val="00ED498E"/>
    <w:rsid w:val="00ED61AA"/>
    <w:rsid w:val="00EE2718"/>
    <w:rsid w:val="00EE2994"/>
    <w:rsid w:val="00EE53E0"/>
    <w:rsid w:val="00EF0F70"/>
    <w:rsid w:val="00F042C4"/>
    <w:rsid w:val="00F10BD3"/>
    <w:rsid w:val="00F2123C"/>
    <w:rsid w:val="00F21D9F"/>
    <w:rsid w:val="00F25BC9"/>
    <w:rsid w:val="00F27225"/>
    <w:rsid w:val="00F34512"/>
    <w:rsid w:val="00F3552C"/>
    <w:rsid w:val="00F40E20"/>
    <w:rsid w:val="00F41F73"/>
    <w:rsid w:val="00F45429"/>
    <w:rsid w:val="00F5023E"/>
    <w:rsid w:val="00F509C0"/>
    <w:rsid w:val="00F51F0A"/>
    <w:rsid w:val="00F52992"/>
    <w:rsid w:val="00F52ABD"/>
    <w:rsid w:val="00F542FD"/>
    <w:rsid w:val="00F573C6"/>
    <w:rsid w:val="00F65AA4"/>
    <w:rsid w:val="00F844B0"/>
    <w:rsid w:val="00F934B2"/>
    <w:rsid w:val="00FA4440"/>
    <w:rsid w:val="00FB2CBC"/>
    <w:rsid w:val="00FB37B4"/>
    <w:rsid w:val="00FC3FCB"/>
    <w:rsid w:val="00FC6850"/>
    <w:rsid w:val="00FD561B"/>
    <w:rsid w:val="00FE10C0"/>
    <w:rsid w:val="00FE63D0"/>
    <w:rsid w:val="00FF1E97"/>
    <w:rsid w:val="06DA27F7"/>
    <w:rsid w:val="07700899"/>
    <w:rsid w:val="080C1FAC"/>
    <w:rsid w:val="084A6B91"/>
    <w:rsid w:val="08752070"/>
    <w:rsid w:val="096B0B2C"/>
    <w:rsid w:val="09961247"/>
    <w:rsid w:val="0C0C57EC"/>
    <w:rsid w:val="0C322DFC"/>
    <w:rsid w:val="0D6C6CD3"/>
    <w:rsid w:val="0DB533BF"/>
    <w:rsid w:val="0FE74F56"/>
    <w:rsid w:val="11AF4932"/>
    <w:rsid w:val="133125C5"/>
    <w:rsid w:val="168C7B51"/>
    <w:rsid w:val="17B83E99"/>
    <w:rsid w:val="1887675F"/>
    <w:rsid w:val="19130859"/>
    <w:rsid w:val="19D5613E"/>
    <w:rsid w:val="1C20435B"/>
    <w:rsid w:val="1C8849F2"/>
    <w:rsid w:val="1D6B0A69"/>
    <w:rsid w:val="20570645"/>
    <w:rsid w:val="230676E2"/>
    <w:rsid w:val="24690260"/>
    <w:rsid w:val="251277D2"/>
    <w:rsid w:val="2644442D"/>
    <w:rsid w:val="290B16C8"/>
    <w:rsid w:val="2C185A0F"/>
    <w:rsid w:val="2EFF579D"/>
    <w:rsid w:val="2FEC1CE0"/>
    <w:rsid w:val="30294B0F"/>
    <w:rsid w:val="30FA1584"/>
    <w:rsid w:val="335334BF"/>
    <w:rsid w:val="34A84A9B"/>
    <w:rsid w:val="36C815C9"/>
    <w:rsid w:val="3B3360A9"/>
    <w:rsid w:val="3BF85A53"/>
    <w:rsid w:val="3E4A3AF8"/>
    <w:rsid w:val="3FD201AC"/>
    <w:rsid w:val="407056B0"/>
    <w:rsid w:val="410F7861"/>
    <w:rsid w:val="46BF26AA"/>
    <w:rsid w:val="478748E6"/>
    <w:rsid w:val="492F59C2"/>
    <w:rsid w:val="53202755"/>
    <w:rsid w:val="589D7A4A"/>
    <w:rsid w:val="5A7E6C40"/>
    <w:rsid w:val="5CB240CF"/>
    <w:rsid w:val="5F3E18A1"/>
    <w:rsid w:val="60874041"/>
    <w:rsid w:val="638B451E"/>
    <w:rsid w:val="63A62F27"/>
    <w:rsid w:val="66895017"/>
    <w:rsid w:val="6717575B"/>
    <w:rsid w:val="671D28BE"/>
    <w:rsid w:val="69CE5517"/>
    <w:rsid w:val="6B372EC6"/>
    <w:rsid w:val="6BBB71FB"/>
    <w:rsid w:val="6CD60358"/>
    <w:rsid w:val="70324FC3"/>
    <w:rsid w:val="708D2CB8"/>
    <w:rsid w:val="73D229D7"/>
    <w:rsid w:val="771948C6"/>
    <w:rsid w:val="790524E7"/>
    <w:rsid w:val="79EB09DB"/>
    <w:rsid w:val="7A1C0532"/>
    <w:rsid w:val="7C7D60FC"/>
    <w:rsid w:val="7EA44200"/>
    <w:rsid w:val="7ED52C10"/>
    <w:rsid w:val="7FC83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19ADF7"/>
  <w15:docId w15:val="{B1C7401B-0CAD-4BA7-9B68-C3562A9AF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 w:qFormat="1"/>
    <w:lsdException w:name="Table Grid" w:uiPriority="39" w:qFormat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kern w:val="2"/>
      <w:sz w:val="32"/>
      <w:szCs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pPr>
      <w:spacing w:line="500" w:lineRule="atLeast"/>
    </w:pPr>
    <w:rPr>
      <w:rFonts w:ascii="宋体"/>
      <w:bCs/>
      <w:sz w:val="28"/>
    </w:rPr>
  </w:style>
  <w:style w:type="paragraph" w:styleId="a5">
    <w:name w:val="Body Text Indent"/>
    <w:basedOn w:val="a"/>
    <w:link w:val="a6"/>
    <w:qFormat/>
    <w:pPr>
      <w:spacing w:line="460" w:lineRule="atLeast"/>
      <w:ind w:firstLineChars="192" w:firstLine="461"/>
    </w:pPr>
    <w:rPr>
      <w:sz w:val="24"/>
    </w:rPr>
  </w:style>
  <w:style w:type="paragraph" w:styleId="a7">
    <w:name w:val="Date"/>
    <w:basedOn w:val="a"/>
    <w:next w:val="a"/>
    <w:link w:val="a8"/>
    <w:uiPriority w:val="99"/>
    <w:semiHidden/>
    <w:unhideWhenUsed/>
    <w:qFormat/>
    <w:pPr>
      <w:ind w:leftChars="2500" w:left="100"/>
    </w:pPr>
  </w:style>
  <w:style w:type="paragraph" w:styleId="a9">
    <w:name w:val="Balloon Text"/>
    <w:basedOn w:val="a"/>
    <w:link w:val="aa"/>
    <w:uiPriority w:val="99"/>
    <w:semiHidden/>
    <w:unhideWhenUsed/>
    <w:qFormat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table" w:styleId="af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line number"/>
    <w:basedOn w:val="a0"/>
    <w:uiPriority w:val="99"/>
    <w:semiHidden/>
    <w:unhideWhenUsed/>
    <w:qFormat/>
  </w:style>
  <w:style w:type="character" w:styleId="af1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e">
    <w:name w:val="页眉 字符"/>
    <w:basedOn w:val="a0"/>
    <w:link w:val="ad"/>
    <w:uiPriority w:val="99"/>
    <w:qFormat/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Pr>
      <w:sz w:val="18"/>
      <w:szCs w:val="18"/>
    </w:rPr>
  </w:style>
  <w:style w:type="character" w:customStyle="1" w:styleId="a6">
    <w:name w:val="正文文本缩进 字符"/>
    <w:basedOn w:val="a0"/>
    <w:link w:val="a5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4">
    <w:name w:val="正文文本 字符"/>
    <w:basedOn w:val="a0"/>
    <w:link w:val="a3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f2">
    <w:name w:val="List Paragraph"/>
    <w:basedOn w:val="a"/>
    <w:uiPriority w:val="34"/>
    <w:qFormat/>
    <w:pPr>
      <w:ind w:firstLineChars="200" w:firstLine="420"/>
    </w:pPr>
  </w:style>
  <w:style w:type="table" w:customStyle="1" w:styleId="2">
    <w:name w:val="网格型2"/>
    <w:basedOn w:val="a1"/>
    <w:qFormat/>
    <w:rPr>
      <w:rFonts w:ascii="Times New Roman" w:eastAsia="仿宋_GB2312" w:hAnsi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qFormat/>
    <w:rPr>
      <w:rFonts w:ascii="仿宋_GB2312" w:eastAsia="仿宋_GB2312" w:hint="eastAsia"/>
      <w:color w:val="000000"/>
      <w:sz w:val="32"/>
      <w:szCs w:val="32"/>
    </w:rPr>
  </w:style>
  <w:style w:type="character" w:customStyle="1" w:styleId="a8">
    <w:name w:val="日期 字符"/>
    <w:basedOn w:val="a0"/>
    <w:link w:val="a7"/>
    <w:uiPriority w:val="99"/>
    <w:semiHidden/>
    <w:qFormat/>
    <w:rPr>
      <w:rFonts w:ascii="Times New Roman" w:eastAsia="仿宋_GB2312" w:hAnsi="Times New Roman"/>
      <w:sz w:val="32"/>
    </w:rPr>
  </w:style>
  <w:style w:type="character" w:customStyle="1" w:styleId="NormalCharacter">
    <w:name w:val="NormalCharacter"/>
    <w:qFormat/>
    <w:rPr>
      <w:rFonts w:ascii="Calibri" w:eastAsia="宋体" w:hAnsi="Calibri" w:cs="Times New Roman"/>
      <w:kern w:val="2"/>
      <w:sz w:val="21"/>
      <w:szCs w:val="24"/>
      <w:lang w:val="en-US" w:eastAsia="zh-CN" w:bidi="ar-SA"/>
    </w:rPr>
  </w:style>
  <w:style w:type="character" w:customStyle="1" w:styleId="content">
    <w:name w:val="content"/>
    <w:basedOn w:val="a0"/>
    <w:qFormat/>
  </w:style>
  <w:style w:type="character" w:customStyle="1" w:styleId="Bodytext211pt1">
    <w:name w:val="Body text|2 + 11 pt1"/>
    <w:unhideWhenUsed/>
    <w:qFormat/>
    <w:rPr>
      <w:rFonts w:ascii="PMingLiU" w:eastAsia="PMingLiU" w:hAnsi="PMingLiU" w:cs="PMingLiU"/>
      <w:color w:val="000000"/>
      <w:spacing w:val="220"/>
      <w:w w:val="100"/>
      <w:position w:val="0"/>
      <w:sz w:val="22"/>
      <w:szCs w:val="22"/>
      <w:u w:val="none"/>
      <w:lang w:val="zh-CN" w:eastAsia="zh-CN" w:bidi="zh-CN"/>
    </w:rPr>
  </w:style>
  <w:style w:type="character" w:customStyle="1" w:styleId="Bodytext2">
    <w:name w:val="Body text|2_"/>
    <w:link w:val="Bodytext20"/>
    <w:qFormat/>
    <w:rPr>
      <w:rFonts w:ascii="PMingLiU" w:eastAsia="PMingLiU" w:hAnsi="PMingLiU" w:cs="PMingLiU"/>
      <w:spacing w:val="30"/>
      <w:sz w:val="30"/>
      <w:szCs w:val="30"/>
      <w:shd w:val="clear" w:color="auto" w:fill="FFFFFF"/>
    </w:rPr>
  </w:style>
  <w:style w:type="paragraph" w:customStyle="1" w:styleId="Bodytext20">
    <w:name w:val="Body text|2"/>
    <w:basedOn w:val="a"/>
    <w:link w:val="Bodytext2"/>
    <w:qFormat/>
    <w:pPr>
      <w:shd w:val="clear" w:color="auto" w:fill="FFFFFF"/>
      <w:adjustRightInd/>
      <w:snapToGrid/>
      <w:spacing w:before="860" w:after="1000" w:line="300" w:lineRule="exact"/>
      <w:jc w:val="right"/>
    </w:pPr>
    <w:rPr>
      <w:rFonts w:ascii="PMingLiU" w:eastAsia="PMingLiU" w:hAnsi="PMingLiU" w:cs="PMingLiU"/>
      <w:spacing w:val="30"/>
      <w:kern w:val="0"/>
      <w:sz w:val="30"/>
      <w:szCs w:val="3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787AD959-C111-4379-87B9-2FEF62969E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中山大学-智能红头.dotx</Template>
  <TotalTime>9</TotalTime>
  <Pages>3</Pages>
  <Words>114</Words>
  <Characters>654</Characters>
  <Application>Microsoft Office Word</Application>
  <DocSecurity>0</DocSecurity>
  <Lines>5</Lines>
  <Paragraphs>1</Paragraphs>
  <ScaleCrop>false</ScaleCrop>
  <Company>SYSU</Company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F Patrick</cp:lastModifiedBy>
  <cp:revision>6</cp:revision>
  <cp:lastPrinted>2017-12-12T12:05:00Z</cp:lastPrinted>
  <dcterms:created xsi:type="dcterms:W3CDTF">2022-06-16T07:38:00Z</dcterms:created>
  <dcterms:modified xsi:type="dcterms:W3CDTF">2022-06-21T11:18:00Z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814154764E504385BC3678F5C114609E</vt:lpwstr>
  </property>
  <property fmtid="{D5CDD505-2E9C-101B-9397-08002B2CF9AE}" pid="3" name="KSOProductBuildVer">
    <vt:lpwstr>2052-11.1.0.11744</vt:lpwstr>
  </property>
</Properties>
</file>